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B9673" w14:textId="77777777" w:rsidR="00DC37CC" w:rsidRDefault="00DC37CC"/>
    <w:sectPr w:rsidR="00DC37CC" w:rsidSect="00C103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9DFE0" w14:textId="77777777" w:rsidR="009339D9" w:rsidRDefault="009339D9" w:rsidP="00446646">
      <w:pPr>
        <w:spacing w:after="0" w:line="240" w:lineRule="auto"/>
      </w:pPr>
      <w:r>
        <w:separator/>
      </w:r>
    </w:p>
  </w:endnote>
  <w:endnote w:type="continuationSeparator" w:id="0">
    <w:p w14:paraId="34AF1415" w14:textId="77777777" w:rsidR="009339D9" w:rsidRDefault="009339D9" w:rsidP="00446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41F63" w14:textId="77777777" w:rsidR="00DD193F" w:rsidRDefault="00DD193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10FD4" w14:textId="77777777" w:rsidR="00DD193F" w:rsidRDefault="00DD193F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7ED03" w14:textId="77777777" w:rsidR="00DD193F" w:rsidRDefault="00DD193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B0426" w14:textId="77777777" w:rsidR="009339D9" w:rsidRDefault="009339D9" w:rsidP="00446646">
      <w:pPr>
        <w:spacing w:after="0" w:line="240" w:lineRule="auto"/>
      </w:pPr>
      <w:r>
        <w:separator/>
      </w:r>
    </w:p>
  </w:footnote>
  <w:footnote w:type="continuationSeparator" w:id="0">
    <w:p w14:paraId="29E380C8" w14:textId="77777777" w:rsidR="009339D9" w:rsidRDefault="009339D9" w:rsidP="00446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70F77" w14:textId="77777777" w:rsidR="00DD193F" w:rsidRDefault="00DD193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81F76" w14:textId="77777777" w:rsidR="00446646" w:rsidRPr="00446646" w:rsidRDefault="00BE1A3B" w:rsidP="00446646">
    <w:pPr>
      <w:pStyle w:val="Sidehoved"/>
      <w:rPr>
        <w:rFonts w:asciiTheme="majorBidi" w:hAnsiTheme="majorBidi" w:cstheme="majorBidi"/>
        <w:sz w:val="24"/>
        <w:szCs w:val="24"/>
      </w:rPr>
    </w:pPr>
    <w:r>
      <w:rPr>
        <w:rFonts w:asciiTheme="majorBidi" w:hAnsiTheme="majorBidi" w:cstheme="majorBidi"/>
        <w:noProof/>
        <w:sz w:val="24"/>
        <w:szCs w:val="24"/>
        <w:lang w:eastAsia="da-DK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9242D1" wp14:editId="201A31AE">
              <wp:simplePos x="0" y="0"/>
              <wp:positionH relativeFrom="page">
                <wp:posOffset>6825615</wp:posOffset>
              </wp:positionH>
              <wp:positionV relativeFrom="paragraph">
                <wp:posOffset>635</wp:posOffset>
              </wp:positionV>
              <wp:extent cx="13970" cy="146050"/>
              <wp:effectExtent l="0" t="0" r="0" b="0"/>
              <wp:wrapSquare wrapText="largest"/>
              <wp:docPr id="1" name="Tekstbok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F0AD50" w14:textId="77777777" w:rsidR="00446646" w:rsidRDefault="00446646" w:rsidP="00446646">
                          <w:pPr>
                            <w:pStyle w:val="Sidehoved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9242D1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6" type="#_x0000_t202" style="position:absolute;margin-left:537.45pt;margin-top:.05pt;width:1.1pt;height:11.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" stroked="f">
              <v:fill opacity="0"/>
              <v:textbox inset="0,0,0,0">
                <w:txbxContent>
                  <w:p w14:paraId="27F0AD50" w14:textId="77777777" w:rsidR="00446646" w:rsidRDefault="00446646" w:rsidP="00446646">
                    <w:pPr>
                      <w:pStyle w:val="Sidehoved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  <w:tbl>
    <w:tblPr>
      <w:tblW w:w="9786" w:type="dxa"/>
      <w:tblInd w:w="-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71"/>
      <w:gridCol w:w="3969"/>
      <w:gridCol w:w="1706"/>
      <w:gridCol w:w="2340"/>
    </w:tblGrid>
    <w:tr w:rsidR="00446646" w:rsidRPr="00446646" w14:paraId="765A3C52" w14:textId="77777777" w:rsidTr="00BE1A3B">
      <w:trPr>
        <w:cantSplit/>
      </w:trPr>
      <w:tc>
        <w:tcPr>
          <w:tcW w:w="9786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5A1BC4D0" w14:textId="3449A2F2" w:rsidR="00446646" w:rsidRPr="00446646" w:rsidRDefault="003D30AD">
          <w:pPr>
            <w:suppressAutoHyphens/>
            <w:snapToGrid w:val="0"/>
            <w:ind w:right="360"/>
            <w:jc w:val="center"/>
            <w:rPr>
              <w:rFonts w:asciiTheme="majorBidi" w:hAnsiTheme="majorBidi" w:cstheme="majorBidi"/>
              <w:b/>
              <w:sz w:val="24"/>
              <w:szCs w:val="24"/>
              <w:lang w:eastAsia="zh-CN"/>
            </w:rPr>
          </w:pPr>
          <w:r>
            <w:rPr>
              <w:rFonts w:asciiTheme="majorBidi" w:hAnsiTheme="majorBidi" w:cstheme="majorBidi"/>
              <w:b/>
              <w:sz w:val="24"/>
              <w:szCs w:val="24"/>
            </w:rPr>
            <w:t>Sct.</w:t>
          </w:r>
          <w:r w:rsidR="00F52F2B">
            <w:rPr>
              <w:rFonts w:asciiTheme="majorBidi" w:hAnsiTheme="majorBidi" w:cstheme="majorBidi"/>
              <w:b/>
              <w:sz w:val="24"/>
              <w:szCs w:val="24"/>
            </w:rPr>
            <w:t xml:space="preserve"> </w:t>
          </w:r>
          <w:r>
            <w:rPr>
              <w:rFonts w:asciiTheme="majorBidi" w:hAnsiTheme="majorBidi" w:cstheme="majorBidi"/>
              <w:b/>
              <w:sz w:val="24"/>
              <w:szCs w:val="24"/>
            </w:rPr>
            <w:t>Norberts skole</w:t>
          </w:r>
          <w:r w:rsidR="00446646" w:rsidRPr="00446646">
            <w:rPr>
              <w:rFonts w:asciiTheme="majorBidi" w:hAnsiTheme="majorBidi" w:cstheme="majorBidi"/>
              <w:b/>
              <w:sz w:val="24"/>
              <w:szCs w:val="24"/>
            </w:rPr>
            <w:t xml:space="preserve"> 6</w:t>
          </w:r>
          <w:r>
            <w:rPr>
              <w:rFonts w:asciiTheme="majorBidi" w:hAnsiTheme="majorBidi" w:cstheme="majorBidi"/>
              <w:b/>
              <w:sz w:val="24"/>
              <w:szCs w:val="24"/>
            </w:rPr>
            <w:t>3</w:t>
          </w:r>
          <w:r w:rsidR="00446646" w:rsidRPr="00446646">
            <w:rPr>
              <w:rFonts w:asciiTheme="majorBidi" w:hAnsiTheme="majorBidi" w:cstheme="majorBidi"/>
              <w:b/>
              <w:sz w:val="24"/>
              <w:szCs w:val="24"/>
            </w:rPr>
            <w:t>1019</w:t>
          </w:r>
        </w:p>
      </w:tc>
    </w:tr>
    <w:tr w:rsidR="008B042F" w:rsidRPr="00446646" w14:paraId="063FB5F2" w14:textId="77777777" w:rsidTr="003F7B3A">
      <w:trPr>
        <w:cantSplit/>
      </w:trPr>
      <w:tc>
        <w:tcPr>
          <w:tcW w:w="5740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7EC9110B" w14:textId="65FE2DFD" w:rsidR="008B042F" w:rsidRPr="00446646" w:rsidRDefault="008B042F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 w:rsidRPr="00446646">
            <w:rPr>
              <w:rFonts w:asciiTheme="majorBidi" w:hAnsiTheme="majorBidi" w:cstheme="majorBidi"/>
              <w:sz w:val="24"/>
              <w:szCs w:val="24"/>
            </w:rPr>
            <w:t xml:space="preserve">Prøve: </w:t>
          </w:r>
          <w:r w:rsidR="00DD193F">
            <w:rPr>
              <w:rFonts w:asciiTheme="majorBidi" w:hAnsiTheme="majorBidi" w:cstheme="majorBidi"/>
              <w:sz w:val="24"/>
              <w:szCs w:val="24"/>
            </w:rPr>
            <w:t>Dansk</w:t>
          </w:r>
          <w:r w:rsidRPr="00446646">
            <w:rPr>
              <w:rFonts w:asciiTheme="majorBidi" w:hAnsiTheme="majorBidi" w:cstheme="majorBidi"/>
              <w:sz w:val="24"/>
              <w:szCs w:val="24"/>
            </w:rPr>
            <w:t>, skriftlig fremstilling</w:t>
          </w:r>
        </w:p>
      </w:tc>
      <w:tc>
        <w:tcPr>
          <w:tcW w:w="170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029FCB8F" w14:textId="77777777" w:rsidR="008B042F" w:rsidRPr="00446646" w:rsidRDefault="00D062FC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>
            <w:rPr>
              <w:rFonts w:asciiTheme="majorBidi" w:hAnsiTheme="majorBidi" w:cstheme="majorBidi"/>
              <w:sz w:val="24"/>
              <w:szCs w:val="24"/>
            </w:rPr>
            <w:t>FP9</w:t>
          </w:r>
        </w:p>
      </w:tc>
      <w:tc>
        <w:tcPr>
          <w:tcW w:w="2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4750EA77" w14:textId="77777777" w:rsidR="008B042F" w:rsidRPr="00446646" w:rsidRDefault="008B042F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 w:rsidRPr="00446646">
            <w:rPr>
              <w:rFonts w:asciiTheme="majorBidi" w:hAnsiTheme="majorBidi" w:cstheme="majorBidi"/>
              <w:sz w:val="24"/>
              <w:szCs w:val="24"/>
            </w:rPr>
            <w:t xml:space="preserve">Dato: </w:t>
          </w:r>
        </w:p>
      </w:tc>
    </w:tr>
    <w:tr w:rsidR="00446646" w:rsidRPr="00446646" w14:paraId="592CF9A0" w14:textId="77777777" w:rsidTr="00BE1A3B">
      <w:trPr>
        <w:cantSplit/>
      </w:trPr>
      <w:tc>
        <w:tcPr>
          <w:tcW w:w="5740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5533BFCF" w14:textId="77777777" w:rsidR="00446646" w:rsidRPr="00446646" w:rsidRDefault="00AB6209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>
            <w:rPr>
              <w:rFonts w:asciiTheme="majorBidi" w:hAnsiTheme="majorBidi" w:cstheme="majorBidi"/>
              <w:sz w:val="24"/>
              <w:szCs w:val="24"/>
            </w:rPr>
            <w:t>Uni-login brugernavn:</w:t>
          </w:r>
          <w:r w:rsidR="00446646" w:rsidRPr="00446646">
            <w:rPr>
              <w:rFonts w:asciiTheme="majorBidi" w:hAnsiTheme="majorBidi" w:cstheme="majorBidi"/>
              <w:sz w:val="24"/>
              <w:szCs w:val="24"/>
            </w:rPr>
            <w:t xml:space="preserve"> </w:t>
          </w:r>
        </w:p>
      </w:tc>
      <w:tc>
        <w:tcPr>
          <w:tcW w:w="170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3D523932" w14:textId="77777777" w:rsidR="00446646" w:rsidRPr="00446646" w:rsidRDefault="00446646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 w:rsidRPr="00446646">
            <w:rPr>
              <w:rFonts w:asciiTheme="majorBidi" w:hAnsiTheme="majorBidi" w:cstheme="majorBidi"/>
              <w:sz w:val="24"/>
              <w:szCs w:val="24"/>
            </w:rPr>
            <w:t xml:space="preserve">Klasse: </w:t>
          </w:r>
        </w:p>
      </w:tc>
      <w:tc>
        <w:tcPr>
          <w:tcW w:w="23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16691A91" w14:textId="77777777" w:rsidR="00446646" w:rsidRPr="00446646" w:rsidRDefault="007914C9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bookmarkStart w:id="0" w:name="OLE_LINK5"/>
          <w:bookmarkStart w:id="1" w:name="OLE_LINK6"/>
          <w:bookmarkStart w:id="2" w:name="OLE_LINK7"/>
          <w:bookmarkStart w:id="3" w:name="OLE_LINK8"/>
          <w:bookmarkStart w:id="4" w:name="OLE_LINK9"/>
          <w:bookmarkStart w:id="5" w:name="OLE_LINK10"/>
          <w:bookmarkStart w:id="6" w:name="OLE_LINK11"/>
          <w:proofErr w:type="spellStart"/>
          <w:r>
            <w:rPr>
              <w:rFonts w:asciiTheme="majorBidi" w:hAnsiTheme="majorBidi" w:cstheme="majorBidi"/>
              <w:sz w:val="24"/>
              <w:szCs w:val="24"/>
              <w:lang w:eastAsia="zh-CN"/>
            </w:rPr>
            <w:t>Nr</w:t>
          </w:r>
          <w:proofErr w:type="spellEnd"/>
          <w:r>
            <w:rPr>
              <w:rFonts w:asciiTheme="majorBidi" w:hAnsiTheme="majorBidi" w:cstheme="majorBidi"/>
              <w:sz w:val="24"/>
              <w:szCs w:val="24"/>
              <w:lang w:eastAsia="zh-CN"/>
            </w:rPr>
            <w:t>:</w:t>
          </w:r>
          <w:bookmarkEnd w:id="0"/>
          <w:bookmarkEnd w:id="1"/>
          <w:bookmarkEnd w:id="2"/>
          <w:bookmarkEnd w:id="3"/>
          <w:bookmarkEnd w:id="4"/>
          <w:bookmarkEnd w:id="5"/>
          <w:bookmarkEnd w:id="6"/>
        </w:p>
      </w:tc>
    </w:tr>
    <w:tr w:rsidR="00446646" w:rsidRPr="00446646" w14:paraId="0A250900" w14:textId="77777777" w:rsidTr="00BE1A3B">
      <w:trPr>
        <w:cantSplit/>
      </w:trPr>
      <w:tc>
        <w:tcPr>
          <w:tcW w:w="17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2D715DDF" w14:textId="77777777" w:rsidR="00446646" w:rsidRPr="00446646" w:rsidRDefault="00446646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 w:rsidRPr="00446646">
            <w:rPr>
              <w:rFonts w:asciiTheme="majorBidi" w:hAnsiTheme="majorBidi" w:cstheme="majorBidi"/>
              <w:sz w:val="24"/>
              <w:szCs w:val="24"/>
            </w:rPr>
            <w:t xml:space="preserve">Ark nr.:   </w:t>
          </w:r>
          <w:r w:rsidR="00C103DB"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fldChar w:fldCharType="begin"/>
          </w:r>
          <w:r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instrText xml:space="preserve"> PAGE </w:instrText>
          </w:r>
          <w:r w:rsidR="00C103DB"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fldChar w:fldCharType="separate"/>
          </w:r>
          <w:r w:rsidR="00DC37CC">
            <w:rPr>
              <w:rStyle w:val="Sidetal"/>
              <w:rFonts w:asciiTheme="majorBidi" w:hAnsiTheme="majorBidi" w:cstheme="majorBidi"/>
              <w:noProof/>
              <w:sz w:val="24"/>
              <w:szCs w:val="24"/>
            </w:rPr>
            <w:t>1</w:t>
          </w:r>
          <w:r w:rsidR="00C103DB"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fldChar w:fldCharType="end"/>
          </w:r>
        </w:p>
      </w:tc>
      <w:tc>
        <w:tcPr>
          <w:tcW w:w="396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712AF951" w14:textId="77777777" w:rsidR="00446646" w:rsidRPr="00446646" w:rsidRDefault="00AB6209">
          <w:pPr>
            <w:tabs>
              <w:tab w:val="left" w:pos="2820"/>
            </w:tabs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>
            <w:rPr>
              <w:rFonts w:asciiTheme="majorBidi" w:hAnsiTheme="majorBidi" w:cstheme="majorBidi"/>
              <w:sz w:val="24"/>
              <w:szCs w:val="24"/>
            </w:rPr>
            <w:t xml:space="preserve">Uni-login brugernavn - </w:t>
          </w:r>
          <w:r w:rsidRPr="00AB6209">
            <w:rPr>
              <w:rFonts w:asciiTheme="majorBidi" w:hAnsiTheme="majorBidi" w:cstheme="majorBidi"/>
              <w:sz w:val="24"/>
              <w:szCs w:val="24"/>
            </w:rPr>
            <w:t>med håndskrift:</w:t>
          </w:r>
        </w:p>
      </w:tc>
      <w:tc>
        <w:tcPr>
          <w:tcW w:w="4046" w:type="dxa"/>
          <w:gridSpan w:val="2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18AB994E" w14:textId="77777777" w:rsidR="00446646" w:rsidRPr="00446646" w:rsidRDefault="00446646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 w:rsidRPr="00446646">
            <w:rPr>
              <w:rFonts w:asciiTheme="majorBidi" w:hAnsiTheme="majorBidi" w:cstheme="majorBidi"/>
              <w:sz w:val="24"/>
              <w:szCs w:val="24"/>
            </w:rPr>
            <w:t>Tilsynsførendes underskrift:</w:t>
          </w:r>
        </w:p>
      </w:tc>
    </w:tr>
    <w:tr w:rsidR="00446646" w:rsidRPr="00446646" w14:paraId="6254D836" w14:textId="77777777" w:rsidTr="00BE1A3B">
      <w:trPr>
        <w:cantSplit/>
      </w:trPr>
      <w:tc>
        <w:tcPr>
          <w:tcW w:w="17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49D6F94D" w14:textId="77777777" w:rsidR="00446646" w:rsidRPr="00446646" w:rsidRDefault="00446646">
          <w:pPr>
            <w:suppressAutoHyphens/>
            <w:snapToGrid w:val="0"/>
            <w:rPr>
              <w:rFonts w:asciiTheme="majorBidi" w:hAnsiTheme="majorBidi" w:cstheme="majorBidi"/>
              <w:sz w:val="24"/>
              <w:szCs w:val="24"/>
              <w:lang w:eastAsia="zh-CN"/>
            </w:rPr>
          </w:pPr>
          <w:r w:rsidRPr="00446646">
            <w:rPr>
              <w:rFonts w:asciiTheme="majorBidi" w:hAnsiTheme="majorBidi" w:cstheme="majorBidi"/>
              <w:sz w:val="24"/>
              <w:szCs w:val="24"/>
            </w:rPr>
            <w:t xml:space="preserve">Antal ark i alt: </w:t>
          </w:r>
          <w:r w:rsidR="00C103DB"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fldChar w:fldCharType="begin"/>
          </w:r>
          <w:r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instrText xml:space="preserve"> NUMPAGES \*Arabic </w:instrText>
          </w:r>
          <w:r w:rsidR="00C103DB"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fldChar w:fldCharType="separate"/>
          </w:r>
          <w:r w:rsidR="00DC37CC">
            <w:rPr>
              <w:rStyle w:val="Sidetal"/>
              <w:rFonts w:asciiTheme="majorBidi" w:hAnsiTheme="majorBidi" w:cstheme="majorBidi"/>
              <w:noProof/>
              <w:sz w:val="24"/>
              <w:szCs w:val="24"/>
            </w:rPr>
            <w:t>1</w:t>
          </w:r>
          <w:r w:rsidR="00C103DB" w:rsidRPr="00446646">
            <w:rPr>
              <w:rStyle w:val="Sidetal"/>
              <w:rFonts w:asciiTheme="majorBidi" w:hAnsiTheme="majorBidi" w:cstheme="majorBidi"/>
              <w:sz w:val="24"/>
              <w:szCs w:val="24"/>
            </w:rPr>
            <w:fldChar w:fldCharType="end"/>
          </w:r>
        </w:p>
      </w:tc>
      <w:tc>
        <w:tcPr>
          <w:tcW w:w="396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14:paraId="5726D092" w14:textId="77777777" w:rsidR="00446646" w:rsidRPr="00446646" w:rsidRDefault="00446646">
          <w:pPr>
            <w:rPr>
              <w:rFonts w:asciiTheme="majorBidi" w:hAnsiTheme="majorBidi" w:cstheme="majorBidi"/>
              <w:sz w:val="24"/>
              <w:szCs w:val="24"/>
              <w:lang w:eastAsia="zh-CN"/>
            </w:rPr>
          </w:pPr>
        </w:p>
      </w:tc>
      <w:tc>
        <w:tcPr>
          <w:tcW w:w="4046" w:type="dxa"/>
          <w:gridSpan w:val="2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071C4377" w14:textId="77777777" w:rsidR="00446646" w:rsidRPr="00446646" w:rsidRDefault="00446646">
          <w:pPr>
            <w:rPr>
              <w:rFonts w:asciiTheme="majorBidi" w:hAnsiTheme="majorBidi" w:cstheme="majorBidi"/>
              <w:sz w:val="24"/>
              <w:szCs w:val="24"/>
              <w:lang w:eastAsia="zh-CN"/>
            </w:rPr>
          </w:pPr>
        </w:p>
      </w:tc>
    </w:tr>
  </w:tbl>
  <w:p w14:paraId="6BF7815B" w14:textId="77777777" w:rsidR="00446646" w:rsidRPr="00446646" w:rsidRDefault="00446646" w:rsidP="00446646">
    <w:pPr>
      <w:pStyle w:val="Sidehoved"/>
      <w:rPr>
        <w:rFonts w:asciiTheme="majorBidi" w:hAnsiTheme="majorBidi" w:cstheme="majorBidi"/>
        <w:sz w:val="24"/>
        <w:szCs w:val="24"/>
        <w:lang w:eastAsia="zh-CN"/>
      </w:rPr>
    </w:pPr>
  </w:p>
  <w:p w14:paraId="112A75ED" w14:textId="77777777" w:rsidR="00446646" w:rsidRPr="00446646" w:rsidRDefault="00446646">
    <w:pPr>
      <w:pStyle w:val="Sidehoved"/>
      <w:rPr>
        <w:rFonts w:asciiTheme="majorBidi" w:hAnsiTheme="majorBidi" w:cstheme="majorBidi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468B6" w14:textId="77777777" w:rsidR="00DD193F" w:rsidRDefault="00DD193F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0AD"/>
    <w:rsid w:val="0000238A"/>
    <w:rsid w:val="0005251F"/>
    <w:rsid w:val="00287A2E"/>
    <w:rsid w:val="00352BCD"/>
    <w:rsid w:val="003D30AD"/>
    <w:rsid w:val="0043632A"/>
    <w:rsid w:val="00446646"/>
    <w:rsid w:val="005F75F3"/>
    <w:rsid w:val="00762DF6"/>
    <w:rsid w:val="007914C9"/>
    <w:rsid w:val="00796505"/>
    <w:rsid w:val="007A24E4"/>
    <w:rsid w:val="008A184B"/>
    <w:rsid w:val="008B042F"/>
    <w:rsid w:val="009339D9"/>
    <w:rsid w:val="00AB1FC0"/>
    <w:rsid w:val="00AB6209"/>
    <w:rsid w:val="00BE1A3B"/>
    <w:rsid w:val="00C103DB"/>
    <w:rsid w:val="00D062FC"/>
    <w:rsid w:val="00DC37CC"/>
    <w:rsid w:val="00DD193F"/>
    <w:rsid w:val="00F52F2B"/>
    <w:rsid w:val="00F7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86995"/>
  <w15:docId w15:val="{16F5B789-9F7F-4234-97A5-01C73DAD5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4466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446646"/>
  </w:style>
  <w:style w:type="paragraph" w:styleId="Sidefod">
    <w:name w:val="footer"/>
    <w:basedOn w:val="Normal"/>
    <w:link w:val="SidefodTegn"/>
    <w:uiPriority w:val="99"/>
    <w:unhideWhenUsed/>
    <w:rsid w:val="004466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46646"/>
  </w:style>
  <w:style w:type="character" w:styleId="Sidetal">
    <w:name w:val="page number"/>
    <w:basedOn w:val="Standardskrifttypeiafsnit"/>
    <w:semiHidden/>
    <w:unhideWhenUsed/>
    <w:rsid w:val="00446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8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obB&#230;k\OneDrive%20-%20Sct.%20Norberts%20Skole\provepapir\Pr&#248;vepapir%20til%20Dansk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DFD047BAAEB647B96E58E61EEF9CFD" ma:contentTypeVersion="1" ma:contentTypeDescription="Opret et nyt dokument." ma:contentTypeScope="" ma:versionID="1eea5b2be1041c3b5c2146706fa3ebad">
  <xsd:schema xmlns:xsd="http://www.w3.org/2001/XMLSchema" xmlns:xs="http://www.w3.org/2001/XMLSchema" xmlns:p="http://schemas.microsoft.com/office/2006/metadata/properties" xmlns:ns3="f039fe51-6294-42c1-b362-e3d203b366d4" targetNamespace="http://schemas.microsoft.com/office/2006/metadata/properties" ma:root="true" ma:fieldsID="95be169ed199d7c248dbb54b6989a921" ns3:_="">
    <xsd:import namespace="f039fe51-6294-42c1-b362-e3d203b366d4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9fe51-6294-42c1-b362-e3d203b366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1AB369-9C03-4543-A0DC-5EB1898016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E02331-8F27-496D-A744-A1706635D3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985DA0-04BC-4840-A73F-1A3E86FF2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9fe51-6294-42c1-b362-e3d203b36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Prøvepapir til Dansk.dotx</Template>
  <TotalTime>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Jacob Bæk</cp:lastModifiedBy>
  <cp:revision>5</cp:revision>
  <dcterms:created xsi:type="dcterms:W3CDTF">2022-01-18T08:27:00Z</dcterms:created>
  <dcterms:modified xsi:type="dcterms:W3CDTF">2023-12-11T10:54:00Z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0x0101000FDFD047BAAEB647B96E58E61EEF9CFD</vt:lpwstr>
  </property>
  <property fmtid="{D5CDD505-2E9C-101B-9397-08002B2CF9AE}" pid="3" name="IsMyDocuments">
    <vt:bool>true</vt:bool>
  </property>
</Properties>
</file>